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42E" w:rsidRDefault="00EA542E" w:rsidP="00D7094C">
      <w:pPr>
        <w:jc w:val="center"/>
        <w:rPr>
          <w:rFonts w:ascii="Helvetica" w:eastAsia="Calibri" w:hAnsi="Helvetica" w:cs="Calibri"/>
          <w:b/>
          <w:sz w:val="22"/>
          <w:u w:val="single"/>
        </w:rPr>
      </w:pPr>
    </w:p>
    <w:p w:rsidR="00D7094C" w:rsidRPr="00EA542E" w:rsidRDefault="00D7094C" w:rsidP="00D7094C">
      <w:pPr>
        <w:jc w:val="center"/>
        <w:rPr>
          <w:rFonts w:ascii="Helvetica" w:eastAsia="Calibri" w:hAnsi="Helvetica" w:cs="Calibri"/>
          <w:b/>
          <w:sz w:val="22"/>
          <w:u w:val="single"/>
        </w:rPr>
      </w:pPr>
      <w:r w:rsidRPr="00EA542E">
        <w:rPr>
          <w:rFonts w:ascii="Helvetica" w:eastAsia="Calibri" w:hAnsi="Helvetica" w:cs="Calibri"/>
          <w:b/>
          <w:sz w:val="22"/>
          <w:u w:val="single"/>
        </w:rPr>
        <w:t>ADMISSION APPEAL FORM</w:t>
      </w:r>
    </w:p>
    <w:p w:rsidR="00D7094C" w:rsidRPr="00EA542E" w:rsidRDefault="00D7094C" w:rsidP="00D7094C">
      <w:pPr>
        <w:ind w:firstLine="3422"/>
        <w:jc w:val="both"/>
        <w:rPr>
          <w:rFonts w:ascii="Helvetica" w:hAnsi="Helvetica"/>
        </w:rPr>
      </w:pPr>
      <w:r w:rsidRPr="00EA542E">
        <w:rPr>
          <w:rFonts w:ascii="Helvetica" w:eastAsia="Calibri" w:hAnsi="Helvetica" w:cs="Calibri"/>
        </w:rPr>
        <w:t xml:space="preserve"> </w:t>
      </w:r>
      <w:r w:rsidRPr="00EA542E">
        <w:rPr>
          <w:rFonts w:ascii="Helvetica" w:hAnsi="Helvetica"/>
          <w:b/>
          <w:sz w:val="26"/>
        </w:rPr>
        <w:t xml:space="preserve"> </w:t>
      </w:r>
    </w:p>
    <w:tbl>
      <w:tblPr>
        <w:tblStyle w:val="TableGrid0"/>
        <w:tblW w:w="9650" w:type="dxa"/>
        <w:tblInd w:w="-108" w:type="dxa"/>
        <w:tblCellMar>
          <w:top w:w="46" w:type="dxa"/>
          <w:bottom w:w="7" w:type="dxa"/>
        </w:tblCellMar>
        <w:tblLook w:val="04A0" w:firstRow="1" w:lastRow="0" w:firstColumn="1" w:lastColumn="0" w:noHBand="0" w:noVBand="1"/>
      </w:tblPr>
      <w:tblGrid>
        <w:gridCol w:w="3085"/>
        <w:gridCol w:w="6565"/>
      </w:tblGrid>
      <w:tr w:rsidR="00D7094C" w:rsidRPr="00EA542E" w:rsidTr="002824F0">
        <w:trPr>
          <w:trHeight w:val="395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Surname of child: </w:t>
            </w:r>
          </w:p>
        </w:tc>
        <w:tc>
          <w:tcPr>
            <w:tcW w:w="65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</w:tc>
      </w:tr>
      <w:tr w:rsidR="00D7094C" w:rsidRPr="00EA542E" w:rsidTr="002824F0">
        <w:trPr>
          <w:trHeight w:val="394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>First name: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</w:tc>
      </w:tr>
      <w:tr w:rsidR="00D7094C" w:rsidRPr="00EA542E" w:rsidTr="002824F0">
        <w:trPr>
          <w:trHeight w:val="394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Middle name(s):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</w:tc>
      </w:tr>
      <w:tr w:rsidR="00D7094C" w:rsidRPr="00EA542E" w:rsidTr="002824F0">
        <w:trPr>
          <w:trHeight w:val="394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Date of birth: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</w:tc>
      </w:tr>
      <w:tr w:rsidR="00D7094C" w:rsidRPr="00EA542E" w:rsidTr="002824F0">
        <w:trPr>
          <w:trHeight w:val="394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Name of parent(s)/guardian(s):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</w:tc>
      </w:tr>
      <w:tr w:rsidR="00D7094C" w:rsidRPr="00EA542E" w:rsidTr="00D7094C">
        <w:trPr>
          <w:trHeight w:val="887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Home Address: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</w:tc>
      </w:tr>
      <w:tr w:rsidR="00D7094C" w:rsidRPr="00EA542E" w:rsidTr="002824F0">
        <w:trPr>
          <w:trHeight w:val="394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Mobile/home telephone: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</w:tc>
      </w:tr>
      <w:tr w:rsidR="00D7094C" w:rsidRPr="00EA542E" w:rsidTr="002824F0">
        <w:trPr>
          <w:trHeight w:val="516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Email: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</w:tc>
      </w:tr>
      <w:tr w:rsidR="00D7094C" w:rsidRPr="00EA542E" w:rsidTr="002824F0">
        <w:trPr>
          <w:trHeight w:val="713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D7094C" w:rsidRPr="00EA542E" w:rsidRDefault="00D7094C" w:rsidP="00D7094C">
            <w:pPr>
              <w:spacing w:after="240"/>
              <w:ind w:left="108" w:right="912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Child’s current school (if applicable):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</w:tc>
      </w:tr>
      <w:tr w:rsidR="00D7094C" w:rsidRPr="00EA542E" w:rsidTr="00D7094C">
        <w:trPr>
          <w:trHeight w:val="551"/>
        </w:trPr>
        <w:tc>
          <w:tcPr>
            <w:tcW w:w="9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I wish to appeal against the governors' decision not to offer my child a place: </w:t>
            </w:r>
          </w:p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</w:tc>
      </w:tr>
      <w:tr w:rsidR="00D7094C" w:rsidRPr="00EA542E" w:rsidTr="002824F0">
        <w:trPr>
          <w:trHeight w:val="736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I wish to attend the appeal in person:   </w:t>
            </w:r>
          </w:p>
        </w:tc>
        <w:tc>
          <w:tcPr>
            <w:tcW w:w="65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>Yes    No</w:t>
            </w:r>
            <w:proofErr w:type="gramStart"/>
            <w:r w:rsidRPr="00EA542E">
              <w:rPr>
                <w:rFonts w:ascii="Helvetica" w:eastAsia="Times New Roman" w:hAnsi="Helvetica" w:cstheme="minorHAnsi"/>
              </w:rPr>
              <w:t xml:space="preserve">   (</w:t>
            </w:r>
            <w:proofErr w:type="gramEnd"/>
            <w:r w:rsidRPr="00EA542E">
              <w:rPr>
                <w:rFonts w:ascii="Helvetica" w:eastAsia="Times New Roman" w:hAnsi="Helvetica" w:cstheme="minorHAnsi"/>
              </w:rPr>
              <w:t xml:space="preserve">circle appropriate box) </w:t>
            </w:r>
          </w:p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</w:tc>
      </w:tr>
      <w:tr w:rsidR="00D7094C" w:rsidRPr="00EA542E" w:rsidTr="002824F0">
        <w:trPr>
          <w:trHeight w:val="769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I wish to be represented at the appeal: </w:t>
            </w:r>
            <w:r w:rsidRPr="00EA542E">
              <w:rPr>
                <w:rFonts w:ascii="Helvetica" w:eastAsia="Calibri" w:hAnsi="Helvetica" w:cstheme="minorHAnsi"/>
              </w:rPr>
              <w:t xml:space="preserve">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Yes   No </w:t>
            </w:r>
            <w:proofErr w:type="gramStart"/>
            <w:r w:rsidRPr="00EA542E">
              <w:rPr>
                <w:rFonts w:ascii="Helvetica" w:eastAsia="Times New Roman" w:hAnsi="Helvetica" w:cstheme="minorHAnsi"/>
              </w:rPr>
              <w:t xml:space="preserve">   (</w:t>
            </w:r>
            <w:proofErr w:type="gramEnd"/>
            <w:r w:rsidRPr="00EA542E">
              <w:rPr>
                <w:rFonts w:ascii="Helvetica" w:eastAsia="Times New Roman" w:hAnsi="Helvetica" w:cstheme="minorHAnsi"/>
              </w:rPr>
              <w:t xml:space="preserve">circle appropriate box) </w:t>
            </w:r>
          </w:p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</w:tc>
      </w:tr>
      <w:tr w:rsidR="00D7094C" w:rsidRPr="00EA542E" w:rsidTr="00D7094C">
        <w:trPr>
          <w:trHeight w:val="332"/>
        </w:trPr>
        <w:tc>
          <w:tcPr>
            <w:tcW w:w="9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lastRenderedPageBreak/>
              <w:t xml:space="preserve">If you wish to be represented, please give details: </w:t>
            </w:r>
          </w:p>
        </w:tc>
      </w:tr>
      <w:tr w:rsidR="00D7094C" w:rsidRPr="00EA542E" w:rsidTr="00D7094C">
        <w:trPr>
          <w:trHeight w:val="310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Name of representative:                     </w:t>
            </w:r>
          </w:p>
        </w:tc>
        <w:tc>
          <w:tcPr>
            <w:tcW w:w="65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4C" w:rsidRPr="00EA542E" w:rsidRDefault="00D7094C" w:rsidP="00D7094C">
            <w:pPr>
              <w:spacing w:after="240"/>
              <w:ind w:left="-9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 </w:t>
            </w:r>
          </w:p>
        </w:tc>
      </w:tr>
      <w:tr w:rsidR="00D7094C" w:rsidRPr="00EA542E" w:rsidTr="002824F0">
        <w:trPr>
          <w:trHeight w:val="430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Occupation of representative: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</w:tc>
      </w:tr>
      <w:tr w:rsidR="00D7094C" w:rsidRPr="00EA542E" w:rsidTr="002824F0">
        <w:trPr>
          <w:trHeight w:val="715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Address of representative:                  </w:t>
            </w:r>
          </w:p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4C" w:rsidRPr="00EA542E" w:rsidRDefault="00D7094C" w:rsidP="00D7094C">
            <w:pPr>
              <w:spacing w:after="240"/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</w:tc>
      </w:tr>
      <w:tr w:rsidR="00D7094C" w:rsidRPr="00EA542E" w:rsidTr="002824F0">
        <w:trPr>
          <w:trHeight w:val="432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7094C" w:rsidRPr="00EA542E" w:rsidRDefault="00D7094C" w:rsidP="002824F0">
            <w:pPr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Telephone No of representative: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4C" w:rsidRPr="00EA542E" w:rsidRDefault="00D7094C" w:rsidP="002824F0">
            <w:pPr>
              <w:ind w:left="108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</w:tc>
      </w:tr>
    </w:tbl>
    <w:p w:rsidR="00D7094C" w:rsidRPr="00EA542E" w:rsidRDefault="00D7094C" w:rsidP="00D7094C">
      <w:pPr>
        <w:jc w:val="right"/>
        <w:rPr>
          <w:rFonts w:ascii="Helvetica" w:hAnsi="Helvetica" w:cstheme="minorHAnsi"/>
          <w:sz w:val="22"/>
          <w:szCs w:val="22"/>
        </w:rPr>
      </w:pPr>
      <w:r w:rsidRPr="00EA542E">
        <w:rPr>
          <w:rFonts w:ascii="Helvetica" w:eastAsia="Calibri" w:hAnsi="Helvetica" w:cstheme="minorHAnsi"/>
          <w:sz w:val="22"/>
          <w:szCs w:val="22"/>
        </w:rPr>
        <w:t xml:space="preserve"> </w:t>
      </w:r>
    </w:p>
    <w:tbl>
      <w:tblPr>
        <w:tblStyle w:val="TableGrid0"/>
        <w:tblW w:w="9739" w:type="dxa"/>
        <w:tblInd w:w="-108" w:type="dxa"/>
        <w:tblCellMar>
          <w:top w:w="46" w:type="dxa"/>
          <w:left w:w="108" w:type="dxa"/>
        </w:tblCellMar>
        <w:tblLook w:val="04A0" w:firstRow="1" w:lastRow="0" w:firstColumn="1" w:lastColumn="0" w:noHBand="0" w:noVBand="1"/>
      </w:tblPr>
      <w:tblGrid>
        <w:gridCol w:w="3085"/>
        <w:gridCol w:w="6654"/>
      </w:tblGrid>
      <w:tr w:rsidR="00D7094C" w:rsidRPr="00EA542E" w:rsidTr="002824F0">
        <w:trPr>
          <w:trHeight w:val="485"/>
        </w:trPr>
        <w:tc>
          <w:tcPr>
            <w:tcW w:w="97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94C" w:rsidRPr="00EA542E" w:rsidRDefault="00D7094C" w:rsidP="002824F0">
            <w:pPr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If you have other children, please give details below: </w:t>
            </w:r>
          </w:p>
        </w:tc>
      </w:tr>
      <w:tr w:rsidR="00D7094C" w:rsidRPr="00EA542E" w:rsidTr="002824F0">
        <w:trPr>
          <w:trHeight w:val="1152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94C" w:rsidRPr="00EA542E" w:rsidRDefault="00D7094C" w:rsidP="002824F0">
            <w:pPr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Name(s) and ages:                              </w:t>
            </w:r>
          </w:p>
        </w:tc>
        <w:tc>
          <w:tcPr>
            <w:tcW w:w="6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94C" w:rsidRPr="00EA542E" w:rsidRDefault="00D7094C" w:rsidP="002824F0">
            <w:pPr>
              <w:spacing w:after="130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  <w:p w:rsidR="00D7094C" w:rsidRPr="00EA542E" w:rsidRDefault="00D7094C" w:rsidP="002824F0">
            <w:pPr>
              <w:spacing w:after="130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  <w:p w:rsidR="00D7094C" w:rsidRPr="00EA542E" w:rsidRDefault="00D7094C" w:rsidP="002824F0">
            <w:pPr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</w:tc>
      </w:tr>
      <w:tr w:rsidR="00D7094C" w:rsidRPr="00EA542E" w:rsidTr="002824F0">
        <w:trPr>
          <w:trHeight w:val="1184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94C" w:rsidRPr="00EA542E" w:rsidRDefault="00D7094C" w:rsidP="002824F0">
            <w:pPr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School(s) attended: </w:t>
            </w:r>
          </w:p>
        </w:tc>
        <w:tc>
          <w:tcPr>
            <w:tcW w:w="6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94C" w:rsidRPr="00EA542E" w:rsidRDefault="00D7094C" w:rsidP="002824F0">
            <w:pPr>
              <w:spacing w:after="101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  <w:p w:rsidR="00D7094C" w:rsidRPr="00EA542E" w:rsidRDefault="00D7094C" w:rsidP="002824F0">
            <w:pPr>
              <w:spacing w:after="102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  <w:p w:rsidR="00D7094C" w:rsidRPr="00EA542E" w:rsidRDefault="00D7094C" w:rsidP="002824F0">
            <w:pPr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</w:tc>
      </w:tr>
      <w:tr w:rsidR="00D7094C" w:rsidRPr="00EA542E" w:rsidTr="002824F0">
        <w:trPr>
          <w:trHeight w:val="8166"/>
        </w:trPr>
        <w:tc>
          <w:tcPr>
            <w:tcW w:w="97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094C" w:rsidRPr="00EA542E" w:rsidRDefault="00D7094C" w:rsidP="002824F0">
            <w:pPr>
              <w:spacing w:after="120"/>
              <w:ind w:right="417"/>
              <w:jc w:val="both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Gill Sans MT" w:hAnsi="Helvetica" w:cstheme="minorHAnsi"/>
              </w:rPr>
              <w:lastRenderedPageBreak/>
              <w:t xml:space="preserve">NB: It is a requirement that where the majority of children are 5, 6 or 7 years old they are taught in classes of 30. The powers of the Appeals Panel to allow an appeal are, therefore, more limited than in other appeals for older children. </w:t>
            </w:r>
          </w:p>
          <w:p w:rsidR="00D7094C" w:rsidRPr="00EA542E" w:rsidRDefault="00D7094C" w:rsidP="002824F0">
            <w:pPr>
              <w:spacing w:after="99"/>
              <w:ind w:right="417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Gill Sans MT" w:hAnsi="Helvetica" w:cstheme="minorHAnsi"/>
              </w:rPr>
              <w:t xml:space="preserve">My reasons for appealing are as follows: (Please attach additional sheets, if necessary.) </w:t>
            </w:r>
          </w:p>
          <w:p w:rsidR="00D7094C" w:rsidRPr="00EA542E" w:rsidRDefault="00D7094C" w:rsidP="002824F0">
            <w:pPr>
              <w:numPr>
                <w:ilvl w:val="0"/>
                <w:numId w:val="1"/>
              </w:numPr>
              <w:spacing w:after="1" w:line="238" w:lineRule="auto"/>
              <w:ind w:right="417"/>
              <w:jc w:val="both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Gill Sans MT" w:hAnsi="Helvetica" w:cstheme="minorHAnsi"/>
              </w:rPr>
              <w:t xml:space="preserve">If you think the Governing Body has not complied with the mandatory requirements of the School Admission Code and that your child would have been offered a place if the Governors had complied, please explain why below. </w:t>
            </w:r>
          </w:p>
          <w:p w:rsidR="00D7094C" w:rsidRPr="00EA542E" w:rsidRDefault="00D7094C" w:rsidP="002824F0">
            <w:pPr>
              <w:ind w:right="417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Gill Sans MT" w:hAnsi="Helvetica" w:cstheme="minorHAnsi"/>
              </w:rPr>
              <w:t xml:space="preserve"> </w:t>
            </w:r>
          </w:p>
          <w:p w:rsidR="00D7094C" w:rsidRPr="00EA542E" w:rsidRDefault="00D7094C" w:rsidP="002824F0">
            <w:pPr>
              <w:ind w:right="417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Gill Sans MT" w:hAnsi="Helvetica" w:cstheme="minorHAnsi"/>
              </w:rPr>
              <w:t xml:space="preserve"> </w:t>
            </w:r>
          </w:p>
          <w:p w:rsidR="00D7094C" w:rsidRPr="00EA542E" w:rsidRDefault="00D7094C" w:rsidP="002824F0">
            <w:pPr>
              <w:ind w:right="417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Gill Sans MT" w:hAnsi="Helvetica" w:cstheme="minorHAnsi"/>
              </w:rPr>
              <w:t xml:space="preserve"> </w:t>
            </w:r>
          </w:p>
          <w:p w:rsidR="00D7094C" w:rsidRPr="00EA542E" w:rsidRDefault="00D7094C" w:rsidP="002824F0">
            <w:pPr>
              <w:ind w:right="417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Gill Sans MT" w:hAnsi="Helvetica" w:cstheme="minorHAnsi"/>
              </w:rPr>
              <w:t xml:space="preserve"> </w:t>
            </w:r>
          </w:p>
          <w:p w:rsidR="00D7094C" w:rsidRPr="00EA542E" w:rsidRDefault="00D7094C" w:rsidP="002824F0">
            <w:pPr>
              <w:numPr>
                <w:ilvl w:val="0"/>
                <w:numId w:val="1"/>
              </w:numPr>
              <w:spacing w:after="17" w:line="230" w:lineRule="auto"/>
              <w:ind w:right="417"/>
              <w:jc w:val="both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Gill Sans MT" w:hAnsi="Helvetica" w:cstheme="minorHAnsi"/>
              </w:rPr>
              <w:t xml:space="preserve">If you think the Governing Body has not applied the admission criteria correctly to your application and that your child would have been offered a place if the Governing Body had done so, please explain why below: </w:t>
            </w:r>
          </w:p>
          <w:p w:rsidR="00D7094C" w:rsidRPr="00EA542E" w:rsidRDefault="00D7094C" w:rsidP="002824F0">
            <w:pPr>
              <w:spacing w:after="7"/>
              <w:ind w:right="417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Gill Sans MT" w:hAnsi="Helvetica" w:cstheme="minorHAnsi"/>
              </w:rPr>
              <w:t xml:space="preserve"> </w:t>
            </w:r>
          </w:p>
          <w:p w:rsidR="00D7094C" w:rsidRPr="00EA542E" w:rsidRDefault="00D7094C" w:rsidP="002824F0">
            <w:pPr>
              <w:spacing w:after="7"/>
              <w:ind w:right="417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Gill Sans MT" w:hAnsi="Helvetica" w:cstheme="minorHAnsi"/>
              </w:rPr>
              <w:t xml:space="preserve"> </w:t>
            </w:r>
          </w:p>
          <w:p w:rsidR="00D7094C" w:rsidRPr="00EA542E" w:rsidRDefault="00D7094C" w:rsidP="002824F0">
            <w:pPr>
              <w:spacing w:after="7"/>
              <w:ind w:right="417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Gill Sans MT" w:hAnsi="Helvetica" w:cstheme="minorHAnsi"/>
              </w:rPr>
              <w:t xml:space="preserve"> </w:t>
            </w:r>
          </w:p>
          <w:p w:rsidR="00D7094C" w:rsidRPr="00EA542E" w:rsidRDefault="00D7094C" w:rsidP="002824F0">
            <w:pPr>
              <w:ind w:right="417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Gill Sans MT" w:hAnsi="Helvetica" w:cstheme="minorHAnsi"/>
              </w:rPr>
              <w:t xml:space="preserve"> </w:t>
            </w:r>
          </w:p>
          <w:p w:rsidR="00D7094C" w:rsidRPr="00EA542E" w:rsidRDefault="00D7094C" w:rsidP="002824F0">
            <w:pPr>
              <w:numPr>
                <w:ilvl w:val="0"/>
                <w:numId w:val="1"/>
              </w:numPr>
              <w:spacing w:after="120"/>
              <w:ind w:right="417"/>
              <w:jc w:val="both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Gill Sans MT" w:hAnsi="Helvetica" w:cstheme="minorHAnsi"/>
              </w:rPr>
              <w:t xml:space="preserve">If you think the Governing Body has acted unreasonably in the circumstances of your case, please explain why below:  </w:t>
            </w:r>
          </w:p>
          <w:p w:rsidR="00D7094C" w:rsidRPr="00EA542E" w:rsidRDefault="00D7094C" w:rsidP="002824F0">
            <w:pPr>
              <w:spacing w:after="101"/>
              <w:ind w:right="417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  <w:p w:rsidR="00D7094C" w:rsidRPr="00EA542E" w:rsidRDefault="00D7094C" w:rsidP="002824F0">
            <w:pPr>
              <w:spacing w:after="128"/>
              <w:ind w:right="417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  <w:p w:rsidR="00D7094C" w:rsidRPr="00EA542E" w:rsidRDefault="00D7094C" w:rsidP="002824F0">
            <w:pPr>
              <w:spacing w:after="10"/>
              <w:ind w:right="417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  <w:p w:rsidR="00D7094C" w:rsidRPr="00EA542E" w:rsidRDefault="00D7094C" w:rsidP="002824F0">
            <w:pPr>
              <w:spacing w:after="10"/>
              <w:ind w:right="417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  <w:p w:rsidR="00D7094C" w:rsidRPr="00EA542E" w:rsidRDefault="00D7094C" w:rsidP="002824F0">
            <w:pPr>
              <w:spacing w:after="10"/>
              <w:ind w:right="417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  <w:p w:rsidR="00D7094C" w:rsidRPr="00EA542E" w:rsidRDefault="00D7094C" w:rsidP="002824F0">
            <w:pPr>
              <w:ind w:right="417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  <w:p w:rsidR="00D7094C" w:rsidRPr="00EA542E" w:rsidRDefault="00D7094C" w:rsidP="002824F0">
            <w:pPr>
              <w:ind w:right="417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  <w:p w:rsidR="00D7094C" w:rsidRPr="00EA542E" w:rsidRDefault="00D7094C" w:rsidP="002824F0">
            <w:pPr>
              <w:ind w:right="417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  <w:p w:rsidR="00D7094C" w:rsidRPr="00EA542E" w:rsidRDefault="00D7094C" w:rsidP="002824F0">
            <w:pPr>
              <w:ind w:right="417"/>
              <w:rPr>
                <w:rFonts w:ascii="Helvetica" w:eastAsia="Times New Roman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 </w:t>
            </w:r>
          </w:p>
          <w:p w:rsidR="00D7094C" w:rsidRPr="00EA542E" w:rsidRDefault="00D7094C" w:rsidP="002824F0">
            <w:pPr>
              <w:ind w:right="417"/>
              <w:rPr>
                <w:rFonts w:ascii="Helvetica" w:hAnsi="Helvetica" w:cstheme="minorHAnsi"/>
              </w:rPr>
            </w:pPr>
          </w:p>
          <w:p w:rsidR="00D7094C" w:rsidRPr="00EA542E" w:rsidRDefault="00D7094C" w:rsidP="002824F0">
            <w:pPr>
              <w:ind w:right="417"/>
              <w:rPr>
                <w:rFonts w:ascii="Helvetica" w:hAnsi="Helvetica" w:cstheme="minorHAnsi"/>
              </w:rPr>
            </w:pPr>
          </w:p>
        </w:tc>
      </w:tr>
      <w:tr w:rsidR="00D7094C" w:rsidRPr="00EA542E" w:rsidTr="002824F0">
        <w:trPr>
          <w:trHeight w:val="434"/>
        </w:trPr>
        <w:tc>
          <w:tcPr>
            <w:tcW w:w="97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94C" w:rsidRPr="00EA542E" w:rsidRDefault="00D7094C" w:rsidP="002824F0">
            <w:pPr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Signed:                                                                                              Date: </w:t>
            </w:r>
          </w:p>
        </w:tc>
      </w:tr>
      <w:tr w:rsidR="00D7094C" w:rsidRPr="00EA542E" w:rsidTr="002824F0">
        <w:trPr>
          <w:trHeight w:val="655"/>
        </w:trPr>
        <w:tc>
          <w:tcPr>
            <w:tcW w:w="97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94C" w:rsidRPr="00EA542E" w:rsidRDefault="00D7094C" w:rsidP="00941938">
            <w:pPr>
              <w:spacing w:after="10"/>
              <w:rPr>
                <w:rFonts w:ascii="Helvetica" w:hAnsi="Helvetica" w:cstheme="minorHAnsi"/>
              </w:rPr>
            </w:pPr>
            <w:r w:rsidRPr="00EA542E">
              <w:rPr>
                <w:rFonts w:ascii="Helvetica" w:eastAsia="Times New Roman" w:hAnsi="Helvetica" w:cstheme="minorHAnsi"/>
              </w:rPr>
              <w:t xml:space="preserve">This form must be returned addressed to the Clerk to the Admission Appeal, c/o </w:t>
            </w:r>
            <w:r w:rsidR="00941938">
              <w:rPr>
                <w:rFonts w:ascii="Helvetica" w:eastAsia="Times New Roman" w:hAnsi="Helvetica" w:cstheme="minorHAnsi"/>
              </w:rPr>
              <w:t xml:space="preserve">Jennifer </w:t>
            </w:r>
            <w:proofErr w:type="spellStart"/>
            <w:r w:rsidR="00941938">
              <w:rPr>
                <w:rFonts w:ascii="Helvetica" w:eastAsia="Times New Roman" w:hAnsi="Helvetica" w:cstheme="minorHAnsi"/>
              </w:rPr>
              <w:t>Omoregie</w:t>
            </w:r>
            <w:proofErr w:type="spellEnd"/>
            <w:r w:rsidR="00941938">
              <w:rPr>
                <w:rFonts w:ascii="Helvetica" w:eastAsia="Times New Roman" w:hAnsi="Helvetica" w:cstheme="minorHAnsi"/>
              </w:rPr>
              <w:t xml:space="preserve"> </w:t>
            </w:r>
            <w:bookmarkStart w:id="0" w:name="_GoBack"/>
            <w:bookmarkEnd w:id="0"/>
            <w:r w:rsidRPr="00EA542E">
              <w:rPr>
                <w:rFonts w:ascii="Helvetica" w:eastAsia="Times New Roman" w:hAnsi="Helvetica" w:cstheme="minorHAnsi"/>
              </w:rPr>
              <w:t xml:space="preserve">(e-mail: </w:t>
            </w:r>
            <w:r w:rsidRPr="00EA542E">
              <w:rPr>
                <w:rFonts w:ascii="Helvetica" w:eastAsia="Times New Roman" w:hAnsi="Helvetica" w:cstheme="minorHAnsi"/>
                <w:color w:val="0563C1"/>
                <w:u w:val="single" w:color="0563C1"/>
              </w:rPr>
              <w:t>admissions@stalfegeschool.org.uk</w:t>
            </w:r>
            <w:r w:rsidRPr="00EA542E">
              <w:rPr>
                <w:rFonts w:ascii="Helvetica" w:eastAsia="Times New Roman" w:hAnsi="Helvetica" w:cstheme="minorHAnsi"/>
              </w:rPr>
              <w:t>) within 20 days of the date of the email/letter confirming the governors’ decision not to offer a place.</w:t>
            </w:r>
          </w:p>
        </w:tc>
      </w:tr>
    </w:tbl>
    <w:p w:rsidR="0097012D" w:rsidRPr="00EA542E" w:rsidRDefault="00672248" w:rsidP="0003065E">
      <w:pPr>
        <w:rPr>
          <w:rFonts w:ascii="Helvetica" w:hAnsi="Helvetica" w:cs="Helvetica"/>
        </w:rPr>
      </w:pPr>
    </w:p>
    <w:sectPr w:rsidR="0097012D" w:rsidRPr="00EA542E" w:rsidSect="005836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440" w:bottom="1440" w:left="1440" w:header="21" w:footer="4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2248" w:rsidRDefault="00672248" w:rsidP="0058360C">
      <w:r>
        <w:separator/>
      </w:r>
    </w:p>
  </w:endnote>
  <w:endnote w:type="continuationSeparator" w:id="0">
    <w:p w:rsidR="00672248" w:rsidRDefault="00672248" w:rsidP="00583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5C4B" w:rsidRDefault="00935C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360C" w:rsidRDefault="0058360C" w:rsidP="0058360C">
    <w:pPr>
      <w:pStyle w:val="Footer"/>
      <w:ind w:left="-1418"/>
    </w:pPr>
    <w:r>
      <w:rPr>
        <w:noProof/>
      </w:rPr>
      <w:drawing>
        <wp:inline distT="0" distB="0" distL="0" distR="0" wp14:anchorId="1AE3592E" wp14:editId="63F4FA26">
          <wp:extent cx="7556315" cy="1587461"/>
          <wp:effectExtent l="0" t="0" r="635" b="63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 Alfege and St Peter's Letterhead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315" cy="15874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5C4B" w:rsidRDefault="00935C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2248" w:rsidRDefault="00672248" w:rsidP="0058360C">
      <w:r>
        <w:separator/>
      </w:r>
    </w:p>
  </w:footnote>
  <w:footnote w:type="continuationSeparator" w:id="0">
    <w:p w:rsidR="00672248" w:rsidRDefault="00672248" w:rsidP="00583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5C4B" w:rsidRDefault="00935C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360C" w:rsidRDefault="0058360C" w:rsidP="0058360C">
    <w:pPr>
      <w:pStyle w:val="Header"/>
      <w:ind w:left="-1418" w:hanging="22"/>
    </w:pPr>
    <w:r>
      <w:rPr>
        <w:noProof/>
      </w:rPr>
      <w:drawing>
        <wp:inline distT="0" distB="0" distL="0" distR="0" wp14:anchorId="21638B6E" wp14:editId="1A5BF4F6">
          <wp:extent cx="7528279" cy="2163337"/>
          <wp:effectExtent l="0" t="0" r="317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 Alfege and St Peter's Letterhead artwork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8639" cy="21749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5C4B" w:rsidRDefault="00935C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F1C12"/>
    <w:multiLevelType w:val="hybridMultilevel"/>
    <w:tmpl w:val="0F36ED58"/>
    <w:lvl w:ilvl="0" w:tplc="E79CD824">
      <w:start w:val="1"/>
      <w:numFmt w:val="lowerLetter"/>
      <w:lvlText w:val="(%1)"/>
      <w:lvlJc w:val="left"/>
      <w:pPr>
        <w:ind w:left="0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6607858">
      <w:start w:val="1"/>
      <w:numFmt w:val="lowerLetter"/>
      <w:lvlText w:val="%2"/>
      <w:lvlJc w:val="left"/>
      <w:pPr>
        <w:ind w:left="118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3E64E8C">
      <w:start w:val="1"/>
      <w:numFmt w:val="lowerRoman"/>
      <w:lvlText w:val="%3"/>
      <w:lvlJc w:val="left"/>
      <w:pPr>
        <w:ind w:left="190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7543C80">
      <w:start w:val="1"/>
      <w:numFmt w:val="decimal"/>
      <w:lvlText w:val="%4"/>
      <w:lvlJc w:val="left"/>
      <w:pPr>
        <w:ind w:left="262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4E47256">
      <w:start w:val="1"/>
      <w:numFmt w:val="lowerLetter"/>
      <w:lvlText w:val="%5"/>
      <w:lvlJc w:val="left"/>
      <w:pPr>
        <w:ind w:left="334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18233FA">
      <w:start w:val="1"/>
      <w:numFmt w:val="lowerRoman"/>
      <w:lvlText w:val="%6"/>
      <w:lvlJc w:val="left"/>
      <w:pPr>
        <w:ind w:left="406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D6E873A">
      <w:start w:val="1"/>
      <w:numFmt w:val="decimal"/>
      <w:lvlText w:val="%7"/>
      <w:lvlJc w:val="left"/>
      <w:pPr>
        <w:ind w:left="478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ED4B20C">
      <w:start w:val="1"/>
      <w:numFmt w:val="lowerLetter"/>
      <w:lvlText w:val="%8"/>
      <w:lvlJc w:val="left"/>
      <w:pPr>
        <w:ind w:left="550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FCE386A">
      <w:start w:val="1"/>
      <w:numFmt w:val="lowerRoman"/>
      <w:lvlText w:val="%9"/>
      <w:lvlJc w:val="left"/>
      <w:pPr>
        <w:ind w:left="622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C74"/>
    <w:rsid w:val="0003065E"/>
    <w:rsid w:val="000643C3"/>
    <w:rsid w:val="00066177"/>
    <w:rsid w:val="000C3981"/>
    <w:rsid w:val="001D6C74"/>
    <w:rsid w:val="00210181"/>
    <w:rsid w:val="0035054D"/>
    <w:rsid w:val="004E02A2"/>
    <w:rsid w:val="0058360C"/>
    <w:rsid w:val="00666294"/>
    <w:rsid w:val="00672248"/>
    <w:rsid w:val="00725A28"/>
    <w:rsid w:val="00747348"/>
    <w:rsid w:val="00817EF9"/>
    <w:rsid w:val="00920DDB"/>
    <w:rsid w:val="00935C4B"/>
    <w:rsid w:val="00941938"/>
    <w:rsid w:val="009A4951"/>
    <w:rsid w:val="009E0B7F"/>
    <w:rsid w:val="00A34097"/>
    <w:rsid w:val="00A63544"/>
    <w:rsid w:val="00B63ED0"/>
    <w:rsid w:val="00CA423F"/>
    <w:rsid w:val="00CF2777"/>
    <w:rsid w:val="00D7094C"/>
    <w:rsid w:val="00E14453"/>
    <w:rsid w:val="00E55207"/>
    <w:rsid w:val="00E80625"/>
    <w:rsid w:val="00E95AC1"/>
    <w:rsid w:val="00EA542E"/>
    <w:rsid w:val="00EC5473"/>
    <w:rsid w:val="00EF6C59"/>
    <w:rsid w:val="00F06B92"/>
    <w:rsid w:val="00F27357"/>
    <w:rsid w:val="00F92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AF6F"/>
  <w14:defaultImageDpi w14:val="32767"/>
  <w15:chartTrackingRefBased/>
  <w15:docId w15:val="{8907FD0C-5F1D-4FBB-9F9D-CCC145C58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36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360C"/>
  </w:style>
  <w:style w:type="paragraph" w:styleId="Footer">
    <w:name w:val="footer"/>
    <w:basedOn w:val="Normal"/>
    <w:link w:val="FooterChar"/>
    <w:uiPriority w:val="99"/>
    <w:unhideWhenUsed/>
    <w:rsid w:val="005836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360C"/>
  </w:style>
  <w:style w:type="character" w:styleId="Hyperlink">
    <w:name w:val="Hyperlink"/>
    <w:rsid w:val="00747348"/>
    <w:rPr>
      <w:rFonts w:cs="Times New Roman"/>
      <w:color w:val="0000FF"/>
      <w:u w:val="single"/>
    </w:rPr>
  </w:style>
  <w:style w:type="table" w:styleId="TableGrid">
    <w:name w:val="Table Grid"/>
    <w:basedOn w:val="TableNormal"/>
    <w:rsid w:val="00066177"/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rsid w:val="00725A28"/>
    <w:rPr>
      <w:color w:val="605E5C"/>
      <w:shd w:val="clear" w:color="auto" w:fill="E1DFDD"/>
    </w:rPr>
  </w:style>
  <w:style w:type="table" w:customStyle="1" w:styleId="TableGrid0">
    <w:name w:val="TableGrid"/>
    <w:rsid w:val="00D7094C"/>
    <w:rPr>
      <w:rFonts w:eastAsiaTheme="minorEastAsia"/>
      <w:sz w:val="22"/>
      <w:szCs w:val="22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ilson\AppData\Local\Microsoft\Windows\INetCache\Content.Outlook\4IP0S2VJ\St%20Alfege%20and%20St%20Peter's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 Alfege and St Peter's Letterhead</Template>
  <TotalTime>2</TotalTime>
  <Pages>3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Wilson</dc:creator>
  <cp:keywords/>
  <dc:description/>
  <cp:lastModifiedBy>Amanda Wilson</cp:lastModifiedBy>
  <cp:revision>4</cp:revision>
  <cp:lastPrinted>2023-09-19T11:58:00Z</cp:lastPrinted>
  <dcterms:created xsi:type="dcterms:W3CDTF">2025-03-19T14:59:00Z</dcterms:created>
  <dcterms:modified xsi:type="dcterms:W3CDTF">2025-03-19T15:00:00Z</dcterms:modified>
</cp:coreProperties>
</file>